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333553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93"/>
        <w:gridCol w:w="2827"/>
      </w:tblGrid>
      <w:tr w:rsidR="007548B0" w:rsidTr="00912EBD">
        <w:trPr>
          <w:trHeight w:val="350"/>
        </w:trPr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912EBD" w:rsidP="00DE68A0">
            <w:pPr>
              <w:bidi w:val="0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המנהל לחינוךהתישבותיועליית הנוער</w:t>
            </w:r>
          </w:p>
        </w:tc>
      </w:tr>
      <w:tr w:rsidR="007548B0" w:rsidTr="00912EBD">
        <w:trPr>
          <w:trHeight w:val="361"/>
        </w:trPr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912EBD" w:rsidP="00DE68A0">
            <w:pPr>
              <w:bidi w:val="0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כפר הנוער החקלאי כדורי</w:t>
            </w:r>
          </w:p>
        </w:tc>
      </w:tr>
      <w:tr w:rsidR="007548B0" w:rsidTr="00912EBD">
        <w:trPr>
          <w:trHeight w:val="370"/>
        </w:trPr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5F5B80" w:rsidP="00DE68A0">
            <w:r>
              <w:rPr>
                <w:rFonts w:hint="cs"/>
                <w:rtl/>
              </w:rPr>
              <w:t>06.11.2022</w:t>
            </w:r>
          </w:p>
        </w:tc>
      </w:tr>
    </w:tbl>
    <w:p w:rsidR="00332AFB" w:rsidRDefault="00333553" w:rsidP="00222867">
      <w:pPr>
        <w:rPr>
          <w:rtl/>
        </w:rPr>
      </w:pPr>
    </w:p>
    <w:p w:rsidR="00222867" w:rsidRDefault="00333553" w:rsidP="00222867">
      <w:pPr>
        <w:rPr>
          <w:rtl/>
        </w:rPr>
      </w:pPr>
    </w:p>
    <w:p w:rsidR="00222867" w:rsidRDefault="00333553" w:rsidP="00222867">
      <w:pPr>
        <w:rPr>
          <w:rtl/>
        </w:rPr>
      </w:pPr>
    </w:p>
    <w:p w:rsidR="00222867" w:rsidRDefault="00333553" w:rsidP="00222867">
      <w:pPr>
        <w:rPr>
          <w:rtl/>
        </w:rPr>
      </w:pPr>
    </w:p>
    <w:p w:rsidR="00222867" w:rsidRDefault="00333553" w:rsidP="00222867">
      <w:pPr>
        <w:rPr>
          <w:rtl/>
        </w:rPr>
      </w:pPr>
    </w:p>
    <w:p w:rsidR="00222867" w:rsidRDefault="00333553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333553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851B61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851B61">
        <w:rPr>
          <w:rFonts w:ascii="Wingdings" w:hAnsi="Wingdings" w:cstheme="minorBidi"/>
          <w:b/>
          <w:sz w:val="21"/>
          <w:szCs w:val="21"/>
        </w:rPr>
        <w:t>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333553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51B61">
            <w:pPr>
              <w:spacing w:line="276" w:lineRule="auto"/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שירות וטרינרי עבור הרפת הדיר והלול במשק החקלאי בכדורי,אשל הנשיא וימה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51B6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החקלאית </w:t>
            </w:r>
            <w:r w:rsidR="003F1460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מאגדת בתוכה את מרבית הרופאיםמהוטרינריים בארץ ואת אספקת התרופות הוטרינריות הנדרשות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3355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3355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3355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333553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33355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33355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D851A7" w:rsidP="00D851A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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3335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333553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8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D851A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החקלאית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D851A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57000075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D851A7" w:rsidP="00D851A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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Default="00231E8A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185,000 ₪ כולל מע"מ-לכפרים</w:t>
            </w:r>
          </w:p>
          <w:p w:rsidR="00231E8A" w:rsidRPr="00AF57E9" w:rsidRDefault="00231E8A" w:rsidP="00E6205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אשל הנשיא:</w:t>
            </w:r>
            <w:r w:rsidR="00E6205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50,000  ,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E6205C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ימה 25,000, כדורי 110,000</w:t>
            </w:r>
            <w:r w:rsidR="00B44C0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(כולל שרות וטרינרי ותרופות)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B44C02" w:rsidP="0062326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שנתית , מתאריך </w:t>
            </w:r>
            <w:r w:rsidR="00623261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31.12.2023-01.01.2023</w:t>
            </w:r>
          </w:p>
        </w:tc>
      </w:tr>
    </w:tbl>
    <w:p w:rsidR="00222867" w:rsidRPr="00AF57E9" w:rsidRDefault="00333553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333553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33355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EF5B8D">
            <w:pPr>
              <w:spacing w:line="360" w:lineRule="auto"/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החקלאית פועלת בכל רחבי הארץ בשיתוף עם התאחדות מגדלי הבקר בישראל</w:t>
            </w:r>
          </w:p>
          <w:p w:rsidR="00EF5B8D" w:rsidRPr="00AF57E9" w:rsidRDefault="00EF5B8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ומרכזת את כל פעילות משק הבקר והחלב </w:t>
            </w:r>
            <w:r w:rsidR="0016250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וקשרים עם השרותים הוטרינריים במשרד החקלאות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3355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3355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3355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3355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3355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3355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3355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3355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3355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3355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3355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3355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3355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3355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3355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3355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333553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33355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6250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מצליח ורד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6250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בנא"מ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3355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bookmarkStart w:id="0" w:name="_GoBack"/>
            <w:bookmarkEnd w:id="0"/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333553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3553" w:rsidRDefault="00333553">
      <w:r>
        <w:separator/>
      </w:r>
    </w:p>
  </w:endnote>
  <w:endnote w:type="continuationSeparator" w:id="0">
    <w:p w:rsidR="00333553" w:rsidRDefault="003335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0D04CF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0D04CF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>מנהל מינהל הרכש הממשלתי</w:t>
          </w:r>
        </w:p>
      </w:tc>
    </w:tr>
    <w:tr w:rsidR="0042031D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>אתר הוראות תכ"ם: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3553" w:rsidRDefault="00333553">
      <w:r>
        <w:separator/>
      </w:r>
    </w:p>
  </w:footnote>
  <w:footnote w:type="continuationSeparator" w:id="0">
    <w:p w:rsidR="00333553" w:rsidRDefault="003335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33355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33355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33355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33355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33355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33355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:rsidR="00E678BB" w:rsidRPr="00D84715" w:rsidRDefault="00333553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0D04CF"/>
    <w:rsid w:val="00162501"/>
    <w:rsid w:val="001B244F"/>
    <w:rsid w:val="00231E8A"/>
    <w:rsid w:val="00333553"/>
    <w:rsid w:val="00336CDD"/>
    <w:rsid w:val="003F1460"/>
    <w:rsid w:val="0042031D"/>
    <w:rsid w:val="005F5B80"/>
    <w:rsid w:val="00623261"/>
    <w:rsid w:val="007548B0"/>
    <w:rsid w:val="00851B61"/>
    <w:rsid w:val="00912EBD"/>
    <w:rsid w:val="009B6B29"/>
    <w:rsid w:val="009F7FB7"/>
    <w:rsid w:val="00B44C02"/>
    <w:rsid w:val="00D851A7"/>
    <w:rsid w:val="00E6205C"/>
    <w:rsid w:val="00EF5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A9F15B1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BFACDD5-05B7-468D-8042-6CDC0CB92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316</Words>
  <Characters>1585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User</cp:lastModifiedBy>
  <cp:revision>2</cp:revision>
  <dcterms:created xsi:type="dcterms:W3CDTF">2022-11-06T11:18:00Z</dcterms:created>
  <dcterms:modified xsi:type="dcterms:W3CDTF">2022-11-06T11:18:00Z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